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FC5" w:rsidRDefault="00F74FC5" w:rsidP="00183F06">
      <w:pPr>
        <w:jc w:val="center"/>
        <w:rPr>
          <w:sz w:val="22"/>
          <w:szCs w:val="22"/>
        </w:rPr>
      </w:pPr>
      <w:r w:rsidRPr="0041240B">
        <w:rPr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06777B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0.5pt;height:513.75pt">
            <v:imagedata r:id="rId4" o:title=""/>
          </v:shape>
        </w:pict>
      </w:r>
    </w:p>
    <w:p w:rsidR="00F74FC5" w:rsidRPr="00E566E4" w:rsidRDefault="00F74FC5" w:rsidP="00183F06">
      <w:pPr>
        <w:jc w:val="center"/>
        <w:rPr>
          <w:sz w:val="22"/>
          <w:szCs w:val="22"/>
        </w:rPr>
      </w:pPr>
    </w:p>
    <w:tbl>
      <w:tblPr>
        <w:tblW w:w="14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3685"/>
        <w:gridCol w:w="1701"/>
        <w:gridCol w:w="1026"/>
        <w:gridCol w:w="587"/>
        <w:gridCol w:w="587"/>
        <w:gridCol w:w="587"/>
        <w:gridCol w:w="587"/>
        <w:gridCol w:w="587"/>
        <w:gridCol w:w="587"/>
        <w:gridCol w:w="587"/>
        <w:gridCol w:w="1174"/>
        <w:gridCol w:w="1182"/>
      </w:tblGrid>
      <w:tr w:rsidR="00F74FC5" w:rsidRPr="00852E28" w:rsidTr="00E566E4">
        <w:trPr>
          <w:trHeight w:val="569"/>
          <w:jc w:val="center"/>
        </w:trPr>
        <w:tc>
          <w:tcPr>
            <w:tcW w:w="1526" w:type="dxa"/>
          </w:tcPr>
          <w:p w:rsidR="00F74FC5" w:rsidRPr="00852E28" w:rsidRDefault="00F74F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«Волшебная мастерская»</w:t>
            </w:r>
          </w:p>
        </w:tc>
        <w:tc>
          <w:tcPr>
            <w:tcW w:w="1701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Щербинина Т.Н.</w:t>
            </w:r>
          </w:p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Толстякова Л.В.</w:t>
            </w:r>
          </w:p>
        </w:tc>
        <w:tc>
          <w:tcPr>
            <w:tcW w:w="1026" w:type="dxa"/>
            <w:vAlign w:val="center"/>
          </w:tcPr>
          <w:p w:rsidR="00F74FC5" w:rsidRDefault="00F74FC5" w:rsidP="00A114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</w:t>
            </w:r>
          </w:p>
          <w:p w:rsidR="00F74FC5" w:rsidRDefault="00F74FC5" w:rsidP="00A114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</w:t>
            </w:r>
          </w:p>
        </w:tc>
        <w:tc>
          <w:tcPr>
            <w:tcW w:w="587" w:type="dxa"/>
            <w:vAlign w:val="center"/>
          </w:tcPr>
          <w:p w:rsidR="00F74FC5" w:rsidRDefault="00F74FC5" w:rsidP="005242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1\2ч</w:t>
            </w:r>
          </w:p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1\2ч.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2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F74FC5" w:rsidRPr="00852E28" w:rsidTr="00E566E4">
        <w:trPr>
          <w:trHeight w:val="707"/>
          <w:jc w:val="center"/>
        </w:trPr>
        <w:tc>
          <w:tcPr>
            <w:tcW w:w="1526" w:type="dxa"/>
          </w:tcPr>
          <w:p w:rsidR="00F74FC5" w:rsidRPr="00852E28" w:rsidRDefault="00F74F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Художественная студия «Фантазия»</w:t>
            </w:r>
          </w:p>
        </w:tc>
        <w:tc>
          <w:tcPr>
            <w:tcW w:w="1701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Бородинова Т.А</w:t>
            </w:r>
            <w:r w:rsidRPr="00852E28">
              <w:rPr>
                <w:sz w:val="20"/>
                <w:szCs w:val="20"/>
              </w:rPr>
              <w:t>.</w:t>
            </w:r>
          </w:p>
        </w:tc>
        <w:tc>
          <w:tcPr>
            <w:tcW w:w="1026" w:type="dxa"/>
            <w:vAlign w:val="center"/>
          </w:tcPr>
          <w:p w:rsidR="00F74FC5" w:rsidRPr="00B37AB8" w:rsidRDefault="00F74FC5" w:rsidP="009F6B02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F74FC5" w:rsidRPr="00B37AB8" w:rsidRDefault="00F74FC5" w:rsidP="009F6B02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7" w:type="dxa"/>
            <w:vAlign w:val="center"/>
          </w:tcPr>
          <w:p w:rsidR="00F74FC5" w:rsidRPr="009A0C1E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9A0C1E" w:rsidRDefault="00F74FC5" w:rsidP="009F6B0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  <w:r w:rsidRPr="009A0C1E">
              <w:rPr>
                <w:sz w:val="20"/>
                <w:szCs w:val="20"/>
                <w:lang w:val="en-US"/>
              </w:rPr>
              <w:t>/</w:t>
            </w:r>
          </w:p>
          <w:p w:rsidR="00F74FC5" w:rsidRPr="009A0C1E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9A0C1E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587" w:type="dxa"/>
            <w:vAlign w:val="center"/>
          </w:tcPr>
          <w:p w:rsidR="00F74FC5" w:rsidRPr="009A0C1E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9A0C1E" w:rsidRDefault="00F74FC5" w:rsidP="005C26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</w:t>
            </w:r>
            <w:r w:rsidRPr="009A0C1E">
              <w:rPr>
                <w:sz w:val="20"/>
                <w:szCs w:val="20"/>
              </w:rPr>
              <w:t>ч</w:t>
            </w:r>
          </w:p>
        </w:tc>
        <w:tc>
          <w:tcPr>
            <w:tcW w:w="587" w:type="dxa"/>
            <w:vAlign w:val="center"/>
          </w:tcPr>
          <w:p w:rsidR="00F74FC5" w:rsidRPr="009A0C1E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9A0C1E" w:rsidRDefault="00F74FC5" w:rsidP="009A0C1E">
            <w:pPr>
              <w:jc w:val="center"/>
              <w:rPr>
                <w:sz w:val="20"/>
                <w:szCs w:val="20"/>
              </w:rPr>
            </w:pPr>
            <w:r w:rsidRPr="009A0C1E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1174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82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</w:tr>
      <w:tr w:rsidR="00F74FC5" w:rsidRPr="00852E28" w:rsidTr="00E566E4">
        <w:trPr>
          <w:trHeight w:val="707"/>
          <w:jc w:val="center"/>
        </w:trPr>
        <w:tc>
          <w:tcPr>
            <w:tcW w:w="1526" w:type="dxa"/>
          </w:tcPr>
          <w:p w:rsidR="00F74FC5" w:rsidRPr="00852E28" w:rsidRDefault="00F74F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Студия современного танца «Первый элемент»</w:t>
            </w:r>
          </w:p>
        </w:tc>
        <w:tc>
          <w:tcPr>
            <w:tcW w:w="1701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Королева О.О.</w:t>
            </w:r>
          </w:p>
        </w:tc>
        <w:tc>
          <w:tcPr>
            <w:tcW w:w="1026" w:type="dxa"/>
            <w:vAlign w:val="center"/>
          </w:tcPr>
          <w:p w:rsidR="00F74FC5" w:rsidRPr="00852E28" w:rsidRDefault="00F74FC5" w:rsidP="004A51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7" w:type="dxa"/>
            <w:vAlign w:val="center"/>
          </w:tcPr>
          <w:p w:rsidR="00F74FC5" w:rsidRPr="0059420E" w:rsidRDefault="00F74FC5" w:rsidP="004A512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1/1ч</w:t>
            </w:r>
          </w:p>
        </w:tc>
        <w:tc>
          <w:tcPr>
            <w:tcW w:w="587" w:type="dxa"/>
            <w:vAlign w:val="center"/>
          </w:tcPr>
          <w:p w:rsidR="00F74FC5" w:rsidRPr="0059420E" w:rsidRDefault="00F74FC5" w:rsidP="004A51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3/9ч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4A51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4A51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4A51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4A51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4A51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4" w:type="dxa"/>
            <w:vAlign w:val="center"/>
          </w:tcPr>
          <w:p w:rsidR="00F74FC5" w:rsidRPr="00852E28" w:rsidRDefault="00F74FC5" w:rsidP="004A51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82" w:type="dxa"/>
            <w:vAlign w:val="center"/>
          </w:tcPr>
          <w:p w:rsidR="00F74FC5" w:rsidRPr="00852E28" w:rsidRDefault="00F74FC5" w:rsidP="004A51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</w:tr>
      <w:tr w:rsidR="00F74FC5" w:rsidRPr="00852E28" w:rsidTr="00E566E4">
        <w:trPr>
          <w:trHeight w:val="605"/>
          <w:jc w:val="center"/>
        </w:trPr>
        <w:tc>
          <w:tcPr>
            <w:tcW w:w="1526" w:type="dxa"/>
            <w:vMerge w:val="restart"/>
          </w:tcPr>
          <w:p w:rsidR="00F74FC5" w:rsidRPr="00852E28" w:rsidRDefault="00F74FC5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2E">
            <w:pPr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 xml:space="preserve">Техническая </w:t>
            </w:r>
          </w:p>
        </w:tc>
        <w:tc>
          <w:tcPr>
            <w:tcW w:w="3685" w:type="dxa"/>
            <w:vAlign w:val="center"/>
          </w:tcPr>
          <w:p w:rsidR="00F74FC5" w:rsidRPr="00852E28" w:rsidRDefault="00F74FC5" w:rsidP="00852E28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Радиотехническая</w:t>
            </w:r>
            <w:r>
              <w:rPr>
                <w:sz w:val="20"/>
                <w:szCs w:val="20"/>
              </w:rPr>
              <w:t xml:space="preserve"> </w:t>
            </w:r>
            <w:r w:rsidRPr="00852E28">
              <w:rPr>
                <w:sz w:val="20"/>
                <w:szCs w:val="20"/>
              </w:rPr>
              <w:t>студия</w:t>
            </w:r>
          </w:p>
        </w:tc>
        <w:tc>
          <w:tcPr>
            <w:tcW w:w="1701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Козырев А.Б.</w:t>
            </w:r>
          </w:p>
        </w:tc>
        <w:tc>
          <w:tcPr>
            <w:tcW w:w="1026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7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B145A1">
            <w:pPr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1/4ч</w:t>
            </w:r>
          </w:p>
          <w:p w:rsidR="00F74FC5" w:rsidRPr="00114055" w:rsidRDefault="00F74FC5" w:rsidP="001140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B145A1" w:rsidRDefault="00F74FC5" w:rsidP="00B145A1">
            <w:pPr>
              <w:tabs>
                <w:tab w:val="left" w:pos="195"/>
                <w:tab w:val="center" w:pos="251"/>
              </w:tabs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1/4ч</w:t>
            </w: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1174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8</w:t>
            </w:r>
          </w:p>
        </w:tc>
        <w:tc>
          <w:tcPr>
            <w:tcW w:w="1182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288</w:t>
            </w: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</w:tr>
      <w:tr w:rsidR="00F74FC5" w:rsidRPr="00852E28" w:rsidTr="00E566E4">
        <w:trPr>
          <w:trHeight w:val="1015"/>
          <w:jc w:val="center"/>
        </w:trPr>
        <w:tc>
          <w:tcPr>
            <w:tcW w:w="1526" w:type="dxa"/>
            <w:vMerge/>
          </w:tcPr>
          <w:p w:rsidR="00F74FC5" w:rsidRPr="00852E28" w:rsidRDefault="00F74F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Студия технического моделирования и конструирования</w:t>
            </w:r>
          </w:p>
        </w:tc>
        <w:tc>
          <w:tcPr>
            <w:tcW w:w="1701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Припоров С.П.</w:t>
            </w:r>
          </w:p>
        </w:tc>
        <w:tc>
          <w:tcPr>
            <w:tcW w:w="1026" w:type="dxa"/>
            <w:vAlign w:val="center"/>
          </w:tcPr>
          <w:p w:rsidR="00F74FC5" w:rsidRPr="00B37AB8" w:rsidRDefault="00F74FC5" w:rsidP="009F6B02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F74FC5" w:rsidRPr="00B37AB8" w:rsidRDefault="00F74FC5" w:rsidP="009F6B02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87" w:type="dxa"/>
            <w:vAlign w:val="center"/>
          </w:tcPr>
          <w:p w:rsidR="00F74FC5" w:rsidRPr="00B37AB8" w:rsidRDefault="00F74FC5" w:rsidP="009F6B02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F74FC5" w:rsidRPr="00665BE2" w:rsidRDefault="00F74FC5" w:rsidP="00665B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6/14ч</w:t>
            </w:r>
          </w:p>
        </w:tc>
        <w:tc>
          <w:tcPr>
            <w:tcW w:w="587" w:type="dxa"/>
            <w:vAlign w:val="center"/>
          </w:tcPr>
          <w:p w:rsidR="00F74FC5" w:rsidRPr="00B37AB8" w:rsidRDefault="00F74FC5" w:rsidP="009F6B02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F74FC5" w:rsidRPr="00665BE2" w:rsidRDefault="00F74FC5" w:rsidP="00B234A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 w:rsidRPr="00665BE2">
              <w:rPr>
                <w:sz w:val="20"/>
                <w:szCs w:val="20"/>
                <w:lang w:val="en-US"/>
              </w:rPr>
              <w:t>/</w:t>
            </w:r>
          </w:p>
          <w:p w:rsidR="00F74FC5" w:rsidRPr="00B37AB8" w:rsidRDefault="00F74FC5" w:rsidP="00B234A2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6</w:t>
            </w:r>
            <w:r w:rsidRPr="00665BE2">
              <w:rPr>
                <w:sz w:val="20"/>
                <w:szCs w:val="20"/>
                <w:lang w:val="en-US"/>
              </w:rPr>
              <w:t xml:space="preserve"> ч</w:t>
            </w:r>
          </w:p>
        </w:tc>
        <w:tc>
          <w:tcPr>
            <w:tcW w:w="587" w:type="dxa"/>
            <w:vAlign w:val="center"/>
          </w:tcPr>
          <w:p w:rsidR="00F74FC5" w:rsidRDefault="00F74FC5" w:rsidP="00665B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Инв. Зан.</w:t>
            </w:r>
          </w:p>
          <w:p w:rsidR="00F74FC5" w:rsidRPr="00665BE2" w:rsidRDefault="00F74FC5" w:rsidP="00665B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1/6 ч.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1174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82" w:type="dxa"/>
            <w:vAlign w:val="center"/>
          </w:tcPr>
          <w:p w:rsidR="00F74FC5" w:rsidRPr="00852E28" w:rsidRDefault="00F74FC5" w:rsidP="008870AC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8870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936</w:t>
            </w:r>
          </w:p>
        </w:tc>
      </w:tr>
      <w:tr w:rsidR="00F74FC5" w:rsidRPr="00852E28" w:rsidTr="00E566E4">
        <w:trPr>
          <w:trHeight w:val="729"/>
          <w:jc w:val="center"/>
        </w:trPr>
        <w:tc>
          <w:tcPr>
            <w:tcW w:w="1526" w:type="dxa"/>
          </w:tcPr>
          <w:p w:rsidR="00F74FC5" w:rsidRPr="00852E28" w:rsidRDefault="00F74F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Студия робототехники</w:t>
            </w:r>
            <w:r>
              <w:rPr>
                <w:sz w:val="20"/>
                <w:szCs w:val="20"/>
              </w:rPr>
              <w:t xml:space="preserve"> «Робокод»</w:t>
            </w:r>
          </w:p>
        </w:tc>
        <w:tc>
          <w:tcPr>
            <w:tcW w:w="1701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Королева О.О.</w:t>
            </w:r>
          </w:p>
        </w:tc>
        <w:tc>
          <w:tcPr>
            <w:tcW w:w="1026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7" w:type="dxa"/>
            <w:vAlign w:val="center"/>
          </w:tcPr>
          <w:p w:rsidR="00F74FC5" w:rsidRPr="0059420E" w:rsidRDefault="00F74FC5" w:rsidP="0059420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2/8ч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 w:rsidRPr="00852E28">
              <w:rPr>
                <w:sz w:val="20"/>
                <w:szCs w:val="20"/>
              </w:rPr>
              <w:t>-</w:t>
            </w:r>
          </w:p>
        </w:tc>
        <w:tc>
          <w:tcPr>
            <w:tcW w:w="1174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2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</w:t>
            </w:r>
          </w:p>
        </w:tc>
      </w:tr>
      <w:tr w:rsidR="00F74FC5" w:rsidRPr="00852E28" w:rsidTr="00E566E4">
        <w:trPr>
          <w:trHeight w:val="729"/>
          <w:jc w:val="center"/>
        </w:trPr>
        <w:tc>
          <w:tcPr>
            <w:tcW w:w="1526" w:type="dxa"/>
          </w:tcPr>
          <w:p w:rsidR="00F74FC5" w:rsidRPr="00852E28" w:rsidRDefault="00F74F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Естественнонаучная</w:t>
            </w:r>
          </w:p>
        </w:tc>
        <w:tc>
          <w:tcPr>
            <w:tcW w:w="3685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эколог»</w:t>
            </w:r>
          </w:p>
        </w:tc>
        <w:tc>
          <w:tcPr>
            <w:tcW w:w="1701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Щербинина Т.Н.</w:t>
            </w:r>
          </w:p>
        </w:tc>
        <w:tc>
          <w:tcPr>
            <w:tcW w:w="1026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87" w:type="dxa"/>
            <w:vAlign w:val="center"/>
          </w:tcPr>
          <w:p w:rsidR="00F74FC5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1/2ч.</w:t>
            </w: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2" w:type="dxa"/>
            <w:vAlign w:val="center"/>
          </w:tcPr>
          <w:p w:rsidR="00F74FC5" w:rsidRPr="00852E28" w:rsidRDefault="00F74FC5" w:rsidP="009F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</w:tbl>
    <w:p w:rsidR="00F74FC5" w:rsidRDefault="00F74FC5" w:rsidP="00852E28">
      <w:pPr>
        <w:jc w:val="both"/>
      </w:pPr>
    </w:p>
    <w:p w:rsidR="00F74FC5" w:rsidRDefault="00F74FC5" w:rsidP="00852E28">
      <w:pPr>
        <w:jc w:val="both"/>
      </w:pPr>
    </w:p>
    <w:p w:rsidR="00F74FC5" w:rsidRDefault="00F74FC5" w:rsidP="00852E28">
      <w:pPr>
        <w:jc w:val="both"/>
      </w:pPr>
    </w:p>
    <w:p w:rsidR="00F74FC5" w:rsidRDefault="00F74FC5" w:rsidP="00852E28">
      <w:pPr>
        <w:jc w:val="both"/>
      </w:pPr>
      <w:r>
        <w:t xml:space="preserve">Итого: всего часов в неделю – 201. Всего учебных групп </w:t>
      </w:r>
      <w:r w:rsidRPr="00C51BBF">
        <w:t xml:space="preserve">– </w:t>
      </w:r>
      <w:r>
        <w:t>58</w:t>
      </w:r>
    </w:p>
    <w:p w:rsidR="00F74FC5" w:rsidRDefault="00F74FC5" w:rsidP="00852E28">
      <w:pPr>
        <w:jc w:val="both"/>
      </w:pPr>
    </w:p>
    <w:p w:rsidR="00F74FC5" w:rsidRDefault="00F74FC5" w:rsidP="00852E28">
      <w:pPr>
        <w:jc w:val="both"/>
      </w:pPr>
    </w:p>
    <w:sectPr w:rsidR="00F74FC5" w:rsidSect="00E566E4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1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3F06"/>
    <w:rsid w:val="000005BB"/>
    <w:rsid w:val="00064FB7"/>
    <w:rsid w:val="0006777B"/>
    <w:rsid w:val="000C109D"/>
    <w:rsid w:val="000D37CD"/>
    <w:rsid w:val="000E52A7"/>
    <w:rsid w:val="00114055"/>
    <w:rsid w:val="00116FD7"/>
    <w:rsid w:val="001416B2"/>
    <w:rsid w:val="001602CF"/>
    <w:rsid w:val="00170962"/>
    <w:rsid w:val="001725A8"/>
    <w:rsid w:val="00183F06"/>
    <w:rsid w:val="001A6FE6"/>
    <w:rsid w:val="001E02FD"/>
    <w:rsid w:val="00207A01"/>
    <w:rsid w:val="002220FC"/>
    <w:rsid w:val="00254491"/>
    <w:rsid w:val="00277657"/>
    <w:rsid w:val="002A45D2"/>
    <w:rsid w:val="002B226D"/>
    <w:rsid w:val="002E1C58"/>
    <w:rsid w:val="002F05FB"/>
    <w:rsid w:val="002F4235"/>
    <w:rsid w:val="00305CF8"/>
    <w:rsid w:val="003369AE"/>
    <w:rsid w:val="00385319"/>
    <w:rsid w:val="003B6337"/>
    <w:rsid w:val="003B7AAE"/>
    <w:rsid w:val="003C3C93"/>
    <w:rsid w:val="003E6812"/>
    <w:rsid w:val="004027FF"/>
    <w:rsid w:val="0041240B"/>
    <w:rsid w:val="00424DB9"/>
    <w:rsid w:val="004442EC"/>
    <w:rsid w:val="004743FD"/>
    <w:rsid w:val="004777DF"/>
    <w:rsid w:val="004A5123"/>
    <w:rsid w:val="004C567C"/>
    <w:rsid w:val="004D7201"/>
    <w:rsid w:val="004E5266"/>
    <w:rsid w:val="005210BB"/>
    <w:rsid w:val="005242BE"/>
    <w:rsid w:val="0053050D"/>
    <w:rsid w:val="005344E9"/>
    <w:rsid w:val="00547AF6"/>
    <w:rsid w:val="005854AB"/>
    <w:rsid w:val="0059420E"/>
    <w:rsid w:val="005B45B2"/>
    <w:rsid w:val="005C2665"/>
    <w:rsid w:val="005C3A26"/>
    <w:rsid w:val="005D21F1"/>
    <w:rsid w:val="005D38CA"/>
    <w:rsid w:val="005E785F"/>
    <w:rsid w:val="005F4EDB"/>
    <w:rsid w:val="00633C80"/>
    <w:rsid w:val="006638DD"/>
    <w:rsid w:val="00665BE2"/>
    <w:rsid w:val="006803C7"/>
    <w:rsid w:val="006A23F5"/>
    <w:rsid w:val="006A3B76"/>
    <w:rsid w:val="006B15E2"/>
    <w:rsid w:val="006E747C"/>
    <w:rsid w:val="00781F71"/>
    <w:rsid w:val="00796F44"/>
    <w:rsid w:val="007B6C36"/>
    <w:rsid w:val="00826D3D"/>
    <w:rsid w:val="00852E28"/>
    <w:rsid w:val="00862EEA"/>
    <w:rsid w:val="00883123"/>
    <w:rsid w:val="008870AC"/>
    <w:rsid w:val="00892493"/>
    <w:rsid w:val="008A7A54"/>
    <w:rsid w:val="008C3467"/>
    <w:rsid w:val="008F65D4"/>
    <w:rsid w:val="00916503"/>
    <w:rsid w:val="00953AD1"/>
    <w:rsid w:val="00955BA7"/>
    <w:rsid w:val="00956C43"/>
    <w:rsid w:val="009A0C1E"/>
    <w:rsid w:val="009A2603"/>
    <w:rsid w:val="009A3821"/>
    <w:rsid w:val="009B3F37"/>
    <w:rsid w:val="009B5075"/>
    <w:rsid w:val="009C1F12"/>
    <w:rsid w:val="009C3088"/>
    <w:rsid w:val="009F6B02"/>
    <w:rsid w:val="009F6B2E"/>
    <w:rsid w:val="00A07527"/>
    <w:rsid w:val="00A11419"/>
    <w:rsid w:val="00A24EEB"/>
    <w:rsid w:val="00A32A0D"/>
    <w:rsid w:val="00A35A5F"/>
    <w:rsid w:val="00A633B5"/>
    <w:rsid w:val="00AA3FF5"/>
    <w:rsid w:val="00AE1F0A"/>
    <w:rsid w:val="00AE32D8"/>
    <w:rsid w:val="00AE57C3"/>
    <w:rsid w:val="00B145A1"/>
    <w:rsid w:val="00B234A2"/>
    <w:rsid w:val="00B25AC1"/>
    <w:rsid w:val="00B3787D"/>
    <w:rsid w:val="00B37AB8"/>
    <w:rsid w:val="00B411AE"/>
    <w:rsid w:val="00B62016"/>
    <w:rsid w:val="00B7098A"/>
    <w:rsid w:val="00B81E0B"/>
    <w:rsid w:val="00BD4B00"/>
    <w:rsid w:val="00BE50C8"/>
    <w:rsid w:val="00BE5425"/>
    <w:rsid w:val="00C51BBF"/>
    <w:rsid w:val="00C546BF"/>
    <w:rsid w:val="00C83544"/>
    <w:rsid w:val="00CC78F9"/>
    <w:rsid w:val="00D37DB4"/>
    <w:rsid w:val="00D73DC0"/>
    <w:rsid w:val="00D7484F"/>
    <w:rsid w:val="00D82044"/>
    <w:rsid w:val="00D97AA4"/>
    <w:rsid w:val="00DC3A9C"/>
    <w:rsid w:val="00DD29FB"/>
    <w:rsid w:val="00DD65C2"/>
    <w:rsid w:val="00DE0982"/>
    <w:rsid w:val="00DE692E"/>
    <w:rsid w:val="00E41E34"/>
    <w:rsid w:val="00E53115"/>
    <w:rsid w:val="00E566E4"/>
    <w:rsid w:val="00E74B91"/>
    <w:rsid w:val="00E7776F"/>
    <w:rsid w:val="00EA5DB5"/>
    <w:rsid w:val="00EC5B1D"/>
    <w:rsid w:val="00EE6420"/>
    <w:rsid w:val="00F050C3"/>
    <w:rsid w:val="00F4007D"/>
    <w:rsid w:val="00F60A3F"/>
    <w:rsid w:val="00F643EE"/>
    <w:rsid w:val="00F74FC5"/>
    <w:rsid w:val="00F761BC"/>
    <w:rsid w:val="00F9228C"/>
    <w:rsid w:val="00FA6A0B"/>
    <w:rsid w:val="00FC3530"/>
    <w:rsid w:val="00FC60C7"/>
    <w:rsid w:val="00FD5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1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F06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7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499</TotalTime>
  <Pages>2</Pages>
  <Words>124</Words>
  <Characters>712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admin</cp:lastModifiedBy>
  <cp:revision>62</cp:revision>
  <cp:lastPrinted>2017-12-11T14:46:00Z</cp:lastPrinted>
  <dcterms:created xsi:type="dcterms:W3CDTF">2015-09-09T11:42:00Z</dcterms:created>
  <dcterms:modified xsi:type="dcterms:W3CDTF">2018-01-19T21:24:00Z</dcterms:modified>
</cp:coreProperties>
</file>